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58" w:rsidRDefault="00B86858" w:rsidP="00FD3090">
      <w:pPr>
        <w:rPr>
          <w:rFonts w:ascii="Arial" w:hAnsi="Arial" w:cs="Arial"/>
          <w:b/>
          <w:bCs/>
        </w:rPr>
      </w:pPr>
      <w:bookmarkStart w:id="0" w:name="_GoBack"/>
      <w:bookmarkEnd w:id="0"/>
    </w:p>
    <w:p w:rsidR="00B86858" w:rsidRDefault="00B86858" w:rsidP="00FD3090">
      <w:pPr>
        <w:rPr>
          <w:rFonts w:ascii="Arial" w:hAnsi="Arial" w:cs="Arial"/>
          <w:b/>
          <w:bCs/>
        </w:rPr>
      </w:pPr>
    </w:p>
    <w:p w:rsidR="00B86858" w:rsidRDefault="00B86858" w:rsidP="00FD30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II</w:t>
      </w:r>
    </w:p>
    <w:p w:rsidR="00B86858" w:rsidRDefault="00B86858" w:rsidP="00FD3090">
      <w:pPr>
        <w:jc w:val="center"/>
        <w:rPr>
          <w:rFonts w:ascii="Arial" w:hAnsi="Arial" w:cs="Arial"/>
          <w:b/>
          <w:bCs/>
        </w:rPr>
      </w:pPr>
    </w:p>
    <w:p w:rsidR="00B86858" w:rsidRDefault="00B86858" w:rsidP="00FD30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PAUTA PERFIL DE PROYECTO</w:t>
      </w:r>
    </w:p>
    <w:p w:rsidR="00B86858" w:rsidRDefault="00B86858" w:rsidP="00FD3090">
      <w:pPr>
        <w:jc w:val="center"/>
        <w:rPr>
          <w:rFonts w:ascii="Arial" w:hAnsi="Arial" w:cs="Arial"/>
        </w:rPr>
      </w:pPr>
    </w:p>
    <w:p w:rsidR="00B86858" w:rsidRDefault="00B86858" w:rsidP="00FD3090">
      <w:pPr>
        <w:rPr>
          <w:rFonts w:ascii="Arial" w:hAnsi="Arial" w:cs="Arial"/>
        </w:rPr>
      </w:pPr>
    </w:p>
    <w:p w:rsidR="00B86858" w:rsidRDefault="00B86858" w:rsidP="00FD309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INSTRUCCIONES</w:t>
      </w:r>
    </w:p>
    <w:p w:rsidR="00B86858" w:rsidRPr="00F5194C" w:rsidRDefault="00B86858" w:rsidP="00F5194C">
      <w:pPr>
        <w:tabs>
          <w:tab w:val="left" w:pos="360"/>
        </w:tabs>
        <w:ind w:right="799"/>
        <w:jc w:val="both"/>
        <w:rPr>
          <w:rFonts w:ascii="Arial" w:hAnsi="Arial" w:cs="Arial"/>
          <w:i/>
          <w:iCs/>
        </w:rPr>
      </w:pPr>
      <w:r w:rsidRPr="00F5194C">
        <w:rPr>
          <w:rFonts w:ascii="Arial" w:hAnsi="Arial" w:cs="Arial"/>
          <w:i/>
          <w:iCs/>
        </w:rPr>
        <w:t xml:space="preserve">Entregar en documento Word o Pdf de no más de 2 páginas, incluido </w:t>
      </w:r>
      <w:r>
        <w:rPr>
          <w:rFonts w:ascii="Arial" w:hAnsi="Arial" w:cs="Arial"/>
          <w:i/>
          <w:iCs/>
        </w:rPr>
        <w:t>t</w:t>
      </w:r>
      <w:r w:rsidRPr="00F5194C">
        <w:rPr>
          <w:rFonts w:ascii="Arial" w:hAnsi="Arial" w:cs="Arial"/>
          <w:i/>
          <w:iCs/>
        </w:rPr>
        <w:t xml:space="preserve">extos y tablas. </w:t>
      </w:r>
    </w:p>
    <w:p w:rsidR="00B86858" w:rsidRDefault="00B86858" w:rsidP="00FD3090">
      <w:pPr>
        <w:rPr>
          <w:rFonts w:ascii="Arial" w:hAnsi="Arial" w:cs="Arial"/>
        </w:rPr>
      </w:pPr>
    </w:p>
    <w:p w:rsidR="00B86858" w:rsidRDefault="00B86858" w:rsidP="00FD3090">
      <w:pPr>
        <w:rPr>
          <w:rFonts w:ascii="Arial" w:hAnsi="Arial" w:cs="Arial"/>
        </w:rPr>
      </w:pPr>
    </w:p>
    <w:p w:rsidR="00B86858" w:rsidRDefault="00B86858" w:rsidP="00FD3090">
      <w:pPr>
        <w:numPr>
          <w:ilvl w:val="0"/>
          <w:numId w:val="2"/>
        </w:numPr>
        <w:tabs>
          <w:tab w:val="left" w:pos="36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Nombre del país.</w:t>
      </w:r>
    </w:p>
    <w:p w:rsidR="00B86858" w:rsidRDefault="00B86858" w:rsidP="00F5194C">
      <w:pPr>
        <w:tabs>
          <w:tab w:val="left" w:pos="360"/>
        </w:tabs>
        <w:ind w:left="357"/>
        <w:rPr>
          <w:rFonts w:ascii="Arial" w:hAnsi="Arial" w:cs="Arial"/>
        </w:rPr>
      </w:pPr>
    </w:p>
    <w:p w:rsidR="00B86858" w:rsidRDefault="00B86858" w:rsidP="00FD3090">
      <w:pPr>
        <w:numPr>
          <w:ilvl w:val="0"/>
          <w:numId w:val="2"/>
        </w:numPr>
        <w:tabs>
          <w:tab w:val="left" w:pos="36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Nombre del participante.</w:t>
      </w:r>
    </w:p>
    <w:p w:rsidR="00B86858" w:rsidRDefault="00B86858" w:rsidP="00F5194C">
      <w:pPr>
        <w:pStyle w:val="ListParagraph"/>
        <w:jc w:val="both"/>
        <w:rPr>
          <w:rFonts w:ascii="Arial" w:hAnsi="Arial" w:cs="Arial"/>
        </w:rPr>
      </w:pPr>
    </w:p>
    <w:p w:rsidR="00B86858" w:rsidRDefault="00B86858" w:rsidP="00F5194C">
      <w:pPr>
        <w:numPr>
          <w:ilvl w:val="0"/>
          <w:numId w:val="2"/>
        </w:numPr>
        <w:tabs>
          <w:tab w:val="left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 la Institución en la que trabaja.</w:t>
      </w:r>
    </w:p>
    <w:p w:rsidR="00B86858" w:rsidRDefault="00B86858" w:rsidP="00F5194C">
      <w:pPr>
        <w:pStyle w:val="ListParagraph"/>
        <w:jc w:val="both"/>
        <w:rPr>
          <w:rFonts w:ascii="Arial" w:hAnsi="Arial" w:cs="Arial"/>
        </w:rPr>
      </w:pPr>
    </w:p>
    <w:p w:rsidR="00B86858" w:rsidRDefault="00B86858" w:rsidP="00F5194C">
      <w:pPr>
        <w:numPr>
          <w:ilvl w:val="0"/>
          <w:numId w:val="2"/>
        </w:numPr>
        <w:tabs>
          <w:tab w:val="left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Indicar los principales y actuales políticas de su país y comente algunos programas,  proyectos y estudios que se desarrollan actualmente enfocados a resolver los problemas pecuarios de  su país.</w:t>
      </w:r>
    </w:p>
    <w:p w:rsidR="00B86858" w:rsidRDefault="00B86858" w:rsidP="00F5194C">
      <w:pPr>
        <w:pStyle w:val="ListParagraph"/>
        <w:jc w:val="both"/>
        <w:rPr>
          <w:rFonts w:ascii="Arial" w:hAnsi="Arial" w:cs="Arial"/>
        </w:rPr>
      </w:pPr>
    </w:p>
    <w:p w:rsidR="00B86858" w:rsidRDefault="00B86858" w:rsidP="00F5194C">
      <w:pPr>
        <w:numPr>
          <w:ilvl w:val="0"/>
          <w:numId w:val="2"/>
        </w:numPr>
        <w:tabs>
          <w:tab w:val="left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En relación al punto anterior de nombre al Perfil de Proyecto que es de su interés desarrollar durante el curso.</w:t>
      </w:r>
    </w:p>
    <w:p w:rsidR="00B86858" w:rsidRDefault="00B86858" w:rsidP="00F5194C">
      <w:pPr>
        <w:tabs>
          <w:tab w:val="left" w:pos="360"/>
        </w:tabs>
        <w:ind w:left="357"/>
        <w:jc w:val="both"/>
        <w:rPr>
          <w:rFonts w:ascii="Arial" w:hAnsi="Arial" w:cs="Arial"/>
        </w:rPr>
      </w:pPr>
    </w:p>
    <w:p w:rsidR="00B86858" w:rsidRDefault="00B86858" w:rsidP="00F5194C">
      <w:pPr>
        <w:numPr>
          <w:ilvl w:val="0"/>
          <w:numId w:val="2"/>
        </w:numPr>
        <w:tabs>
          <w:tab w:val="left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Objetivos generales y específicos que persigue con el desarrollo de su proyecto y fuentes de financiamiento posible.</w:t>
      </w:r>
    </w:p>
    <w:p w:rsidR="00B86858" w:rsidRDefault="00B86858" w:rsidP="00F5194C">
      <w:pPr>
        <w:pStyle w:val="ListParagraph"/>
        <w:jc w:val="both"/>
        <w:rPr>
          <w:rFonts w:ascii="Arial" w:hAnsi="Arial" w:cs="Arial"/>
        </w:rPr>
      </w:pPr>
    </w:p>
    <w:p w:rsidR="00B86858" w:rsidRDefault="00B86858" w:rsidP="00F5194C">
      <w:pPr>
        <w:numPr>
          <w:ilvl w:val="0"/>
          <w:numId w:val="2"/>
        </w:numPr>
        <w:tabs>
          <w:tab w:val="left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Otras informaciones relevantes que justifiquen su proyecto.</w:t>
      </w:r>
    </w:p>
    <w:p w:rsidR="00B86858" w:rsidRDefault="00B86858" w:rsidP="00F5194C">
      <w:pPr>
        <w:pStyle w:val="ListParagraph"/>
        <w:jc w:val="both"/>
        <w:rPr>
          <w:rFonts w:ascii="Arial" w:hAnsi="Arial" w:cs="Arial"/>
        </w:rPr>
      </w:pPr>
    </w:p>
    <w:p w:rsidR="00B86858" w:rsidRDefault="00B86858" w:rsidP="00F5194C">
      <w:pPr>
        <w:numPr>
          <w:ilvl w:val="0"/>
          <w:numId w:val="2"/>
        </w:numPr>
        <w:tabs>
          <w:tab w:val="left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Indique a qué objetivo estratégico de su institución corresponde el perfil de proyecto presentado (ver </w:t>
      </w:r>
      <w:r w:rsidRPr="00474830">
        <w:rPr>
          <w:rFonts w:ascii="Arial" w:hAnsi="Arial" w:cs="Arial"/>
        </w:rPr>
        <w:t>Punto I.</w:t>
      </w:r>
      <w:r w:rsidRPr="00474830">
        <w:rPr>
          <w:rFonts w:ascii="Arial" w:hAnsi="Arial" w:cs="Arial"/>
          <w:i/>
          <w:iCs/>
        </w:rPr>
        <w:t xml:space="preserve"> Información Organización Patrocinante</w:t>
      </w:r>
      <w:r>
        <w:rPr>
          <w:rFonts w:ascii="Arial" w:hAnsi="Arial" w:cs="Arial"/>
          <w:i/>
          <w:iCs/>
        </w:rPr>
        <w:t>, Objetivos Estratégicos de la Institución ligados con el desarrollo ganadero de su país</w:t>
      </w:r>
      <w:r>
        <w:rPr>
          <w:rFonts w:ascii="Arial" w:hAnsi="Arial" w:cs="Arial"/>
        </w:rPr>
        <w:t xml:space="preserve"> del Formulario de Postulación)</w:t>
      </w:r>
    </w:p>
    <w:p w:rsidR="00B86858" w:rsidRDefault="00B86858" w:rsidP="00FD3090"/>
    <w:sectPr w:rsidR="00B86858" w:rsidSect="00C10D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9D23BF0"/>
    <w:multiLevelType w:val="singleLevel"/>
    <w:tmpl w:val="0C0A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3090"/>
    <w:rsid w:val="0032547A"/>
    <w:rsid w:val="00375630"/>
    <w:rsid w:val="00474830"/>
    <w:rsid w:val="00A24821"/>
    <w:rsid w:val="00B86858"/>
    <w:rsid w:val="00C10D2B"/>
    <w:rsid w:val="00D81297"/>
    <w:rsid w:val="00F5194C"/>
    <w:rsid w:val="00FD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090"/>
    <w:rPr>
      <w:rFonts w:ascii="Times New Roman" w:eastAsia="MS Mincho" w:hAnsi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D309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D3090"/>
    <w:rPr>
      <w:rFonts w:ascii="Times New Roman" w:eastAsia="MS Mincho" w:hAnsi="Times New Roman" w:cs="Times New Roman"/>
      <w:sz w:val="24"/>
      <w:szCs w:val="24"/>
      <w:lang w:val="es-ES" w:eastAsia="ja-JP"/>
    </w:rPr>
  </w:style>
  <w:style w:type="paragraph" w:styleId="ListParagraph">
    <w:name w:val="List Paragraph"/>
    <w:basedOn w:val="Normal"/>
    <w:uiPriority w:val="99"/>
    <w:qFormat/>
    <w:rsid w:val="00F5194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152</Words>
  <Characters>836</Characters>
  <Application>Microsoft Office Outlook</Application>
  <DocSecurity>0</DocSecurity>
  <Lines>0</Lines>
  <Paragraphs>0</Paragraphs>
  <ScaleCrop>false</ScaleCrop>
  <Company>Agencia de Cooperacion Internacional de Chile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subject/>
  <dc:creator>Valeria Matus</dc:creator>
  <cp:keywords/>
  <dc:description/>
  <cp:lastModifiedBy>Administrador</cp:lastModifiedBy>
  <cp:revision>2</cp:revision>
  <dcterms:created xsi:type="dcterms:W3CDTF">2013-08-14T13:28:00Z</dcterms:created>
  <dcterms:modified xsi:type="dcterms:W3CDTF">2013-08-14T13:28:00Z</dcterms:modified>
</cp:coreProperties>
</file>